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56658" w14:textId="77777777" w:rsidR="004D25BB" w:rsidRDefault="009B6B29" w:rsidP="004D25BB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14:paraId="68942D4F" w14:textId="77777777" w:rsidR="004D25BB" w:rsidRDefault="004D25BB" w:rsidP="004D25BB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2835"/>
      </w:tblGrid>
      <w:tr w:rsidR="007548B0" w14:paraId="19D654D7" w14:textId="77777777" w:rsidTr="00B53C37">
        <w:trPr>
          <w:trHeight w:val="3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79B2CC2" w14:textId="77777777" w:rsidR="004D25BB" w:rsidRPr="00CE7DC6" w:rsidRDefault="009B6B29" w:rsidP="004D25BB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0C806" w14:textId="77777777" w:rsidR="004D25BB" w:rsidRPr="00B53C37" w:rsidRDefault="00B53C37" w:rsidP="00B53C37">
            <w:pPr>
              <w:rPr>
                <w:b/>
                <w:bCs/>
                <w:rtl/>
              </w:rPr>
            </w:pPr>
            <w:r w:rsidRPr="00B53C37">
              <w:rPr>
                <w:rFonts w:hint="cs"/>
                <w:b/>
                <w:bCs/>
                <w:rtl/>
              </w:rPr>
              <w:t>משרד הבריאות</w:t>
            </w:r>
          </w:p>
        </w:tc>
      </w:tr>
      <w:tr w:rsidR="007548B0" w14:paraId="046FF7CB" w14:textId="77777777" w:rsidTr="00B53C37">
        <w:trPr>
          <w:trHeight w:val="36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E817A98" w14:textId="77777777" w:rsidR="004D25BB" w:rsidRPr="00CE7DC6" w:rsidRDefault="009B6B29" w:rsidP="004D25BB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905CA" w14:textId="77777777" w:rsidR="004D25BB" w:rsidRPr="00D635C4" w:rsidRDefault="007C4A53" w:rsidP="00B53C37">
            <w:pPr>
              <w:rPr>
                <w:rtl/>
              </w:rPr>
            </w:pPr>
            <w:r>
              <w:rPr>
                <w:rFonts w:hint="cs"/>
                <w:rtl/>
              </w:rPr>
              <w:t>אגף מערכות מידע ומחשוב</w:t>
            </w:r>
          </w:p>
        </w:tc>
      </w:tr>
      <w:tr w:rsidR="007548B0" w14:paraId="58201931" w14:textId="77777777" w:rsidTr="00B53C37">
        <w:trPr>
          <w:trHeight w:val="37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681DF51" w14:textId="77777777" w:rsidR="004D25BB" w:rsidRPr="00CE7DC6" w:rsidRDefault="009B6B29" w:rsidP="004D25BB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10596" w14:textId="53DF70F2" w:rsidR="004D25BB" w:rsidRDefault="00FD1D0B" w:rsidP="00D50E0A">
            <w:r>
              <w:rPr>
                <w:rFonts w:hint="cs"/>
                <w:rtl/>
              </w:rPr>
              <w:t>11/02/2025</w:t>
            </w:r>
          </w:p>
        </w:tc>
      </w:tr>
    </w:tbl>
    <w:p w14:paraId="62735480" w14:textId="77777777" w:rsidR="004D25BB" w:rsidRDefault="004D25BB" w:rsidP="004D25BB">
      <w:pPr>
        <w:rPr>
          <w:rtl/>
        </w:rPr>
      </w:pPr>
    </w:p>
    <w:p w14:paraId="7D7D9B52" w14:textId="77777777" w:rsidR="004D25BB" w:rsidRDefault="004D25BB" w:rsidP="004D25BB">
      <w:pPr>
        <w:rPr>
          <w:rtl/>
        </w:rPr>
      </w:pPr>
    </w:p>
    <w:p w14:paraId="56BC9D69" w14:textId="77777777" w:rsidR="004D25BB" w:rsidRDefault="004D25BB" w:rsidP="004D25BB">
      <w:pPr>
        <w:rPr>
          <w:rtl/>
        </w:rPr>
      </w:pPr>
    </w:p>
    <w:p w14:paraId="1CEFB278" w14:textId="77777777" w:rsidR="004D25BB" w:rsidRDefault="004D25BB" w:rsidP="004D25BB">
      <w:pPr>
        <w:rPr>
          <w:rtl/>
        </w:rPr>
      </w:pPr>
    </w:p>
    <w:p w14:paraId="329E5998" w14:textId="77777777" w:rsidR="004D25BB" w:rsidRDefault="004D25BB" w:rsidP="004D25BB">
      <w:pPr>
        <w:rPr>
          <w:rtl/>
        </w:rPr>
      </w:pPr>
    </w:p>
    <w:p w14:paraId="7FDFF84D" w14:textId="77777777" w:rsidR="004D25BB" w:rsidRDefault="004D25BB" w:rsidP="004D25BB">
      <w:pPr>
        <w:rPr>
          <w:rtl/>
        </w:rPr>
      </w:pPr>
    </w:p>
    <w:p w14:paraId="4E45AB3E" w14:textId="77777777" w:rsidR="004D25BB" w:rsidRDefault="009B6B29" w:rsidP="004D25BB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14:paraId="61C73A5F" w14:textId="77777777" w:rsidR="004D25BB" w:rsidRDefault="004D25BB" w:rsidP="004D25BB">
      <w:pPr>
        <w:jc w:val="both"/>
        <w:rPr>
          <w:rFonts w:ascii="Arial" w:hAnsi="Arial"/>
          <w:b/>
          <w:sz w:val="22"/>
          <w:szCs w:val="22"/>
          <w:rtl/>
        </w:rPr>
      </w:pPr>
    </w:p>
    <w:p w14:paraId="331727FA" w14:textId="77777777" w:rsidR="004D25BB" w:rsidRPr="00AF57E9" w:rsidRDefault="009B6B29" w:rsidP="00675430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="00675430">
        <w:rPr>
          <w:rFonts w:ascii="Wingdings" w:hAnsi="Wingdings" w:cstheme="minorBidi"/>
          <w:b/>
          <w:sz w:val="21"/>
          <w:szCs w:val="21"/>
        </w:rPr>
        <w:sym w:font="Wingdings" w:char="F0FD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הוראות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, "פטור מחובת המכרז", מס'7.8.1 והוראת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>, "בחינת קיומם של ספקים ומיזמים", מס' 7.8.2.</w:t>
      </w:r>
    </w:p>
    <w:p w14:paraId="1A657704" w14:textId="77777777" w:rsidR="004D25BB" w:rsidRPr="00AF57E9" w:rsidRDefault="004D25BB" w:rsidP="004D25BB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14:paraId="56D7C458" w14:textId="77777777" w:rsidTr="00E630D4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1939C16" w14:textId="77777777" w:rsidR="004D25BB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6401F5" w14:paraId="53DF88B8" w14:textId="77777777" w:rsidTr="004D25BB">
        <w:trPr>
          <w:trHeight w:val="452"/>
        </w:trPr>
        <w:tc>
          <w:tcPr>
            <w:tcW w:w="9019" w:type="dxa"/>
            <w:tcBorders>
              <w:bottom w:val="single" w:sz="4" w:space="0" w:color="auto"/>
            </w:tcBorders>
          </w:tcPr>
          <w:p w14:paraId="2E944155" w14:textId="77777777" w:rsidR="00A662F8" w:rsidRPr="002B1969" w:rsidRDefault="00A662F8" w:rsidP="002B1969">
            <w:pPr>
              <w:pStyle w:val="af4"/>
              <w:numPr>
                <w:ilvl w:val="0"/>
                <w:numId w:val="16"/>
              </w:num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 w:rsidRPr="002B1969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אגף גריאטריה, </w:t>
            </w:r>
            <w:r w:rsidR="00246972" w:rsidRPr="002B1969">
              <w:rPr>
                <w:rFonts w:ascii="Arial" w:hAnsi="Arial" w:hint="cs"/>
                <w:b/>
                <w:sz w:val="22"/>
                <w:szCs w:val="22"/>
                <w:rtl/>
              </w:rPr>
              <w:t>ו</w:t>
            </w:r>
            <w:r w:rsidRPr="002B1969">
              <w:rPr>
                <w:rFonts w:ascii="Arial" w:hAnsi="Arial" w:hint="cs"/>
                <w:b/>
                <w:sz w:val="22"/>
                <w:szCs w:val="22"/>
                <w:rtl/>
              </w:rPr>
              <w:t>אגף רוקחות של משרד הבריאות משתמשים בתוכנות מבוססות</w:t>
            </w:r>
            <w:r w:rsidR="002B1969" w:rsidRPr="002B1969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פלטפורמת </w:t>
            </w:r>
            <w:r w:rsidRPr="002B1969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  <w:r w:rsidRPr="002B1969">
              <w:rPr>
                <w:rFonts w:ascii="Arial" w:hAnsi="Arial"/>
                <w:b/>
                <w:sz w:val="22"/>
                <w:szCs w:val="22"/>
              </w:rPr>
              <w:t>SAP</w:t>
            </w:r>
            <w:r w:rsidRPr="002B1969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במערכות מחשוב שונות ביחידות אלו.</w:t>
            </w:r>
          </w:p>
          <w:p w14:paraId="089B19CC" w14:textId="77777777" w:rsidR="002B1969" w:rsidRDefault="002B1969" w:rsidP="002B1969">
            <w:pPr>
              <w:pStyle w:val="af4"/>
              <w:numPr>
                <w:ilvl w:val="0"/>
                <w:numId w:val="16"/>
              </w:numPr>
              <w:spacing w:line="276" w:lineRule="auto"/>
              <w:rPr>
                <w:rFonts w:ascii="Arial" w:hAnsi="Arial"/>
                <w:b/>
                <w:sz w:val="22"/>
                <w:szCs w:val="22"/>
              </w:rPr>
            </w:pPr>
            <w:r w:rsidRPr="002B1969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פלטפורמת </w:t>
            </w:r>
            <w:r w:rsidRPr="002B1969">
              <w:rPr>
                <w:rFonts w:ascii="Arial" w:hAnsi="Arial" w:hint="cs"/>
                <w:b/>
                <w:sz w:val="22"/>
                <w:szCs w:val="22"/>
              </w:rPr>
              <w:t>SAP</w:t>
            </w:r>
            <w:r w:rsidRPr="002B1969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מאפשרת פיתוח מערכות לניהול תהליכים לוגיסטיים ופיננסיים. על גבי פלטפורמה זו, המשרד פיתוח מערכת לניהול הקוד הסיעודי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הגריאטרי, שעלתה לאוויר עוד בשנת 2005, אז לא היו קיימים בשוק תחליפים ראויים ל </w:t>
            </w:r>
            <w:r>
              <w:rPr>
                <w:rFonts w:ascii="Arial" w:hAnsi="Arial" w:hint="cs"/>
                <w:b/>
                <w:sz w:val="22"/>
                <w:szCs w:val="22"/>
              </w:rPr>
              <w:t>SAP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.</w:t>
            </w:r>
          </w:p>
          <w:p w14:paraId="41395843" w14:textId="77777777" w:rsidR="00E46FFD" w:rsidRDefault="00E46FFD" w:rsidP="002B1969">
            <w:pPr>
              <w:pStyle w:val="af4"/>
              <w:numPr>
                <w:ilvl w:val="0"/>
                <w:numId w:val="16"/>
              </w:numPr>
              <w:spacing w:line="276" w:lineRule="auto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הפלטפורמה מתעדכנת בחידושים המתחייבים מקורח המציאות. על מנת להישאר עדכניים, המשרד ממשיך בחידושי המוצר בכל העת.</w:t>
            </w:r>
          </w:p>
          <w:p w14:paraId="4FFBE22C" w14:textId="77777777" w:rsidR="002B1969" w:rsidRDefault="002B1969" w:rsidP="002B1969">
            <w:pPr>
              <w:pStyle w:val="af4"/>
              <w:numPr>
                <w:ilvl w:val="0"/>
                <w:numId w:val="16"/>
              </w:numPr>
              <w:spacing w:line="276" w:lineRule="auto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גם היום, לא קיימת בשוק פלטפורמה מקבילה המאפשרת את כל הפונקציונליות הנדרשת לניהול התהליכים הלוגיסטיים והפיננסיים, אותם צריך המשרד.</w:t>
            </w:r>
          </w:p>
          <w:p w14:paraId="0D20980A" w14:textId="77777777" w:rsidR="006401F5" w:rsidRDefault="00A662F8" w:rsidP="00950AE2">
            <w:pPr>
              <w:pStyle w:val="af4"/>
              <w:numPr>
                <w:ilvl w:val="0"/>
                <w:numId w:val="16"/>
              </w:numPr>
              <w:spacing w:line="276" w:lineRule="auto"/>
              <w:rPr>
                <w:rFonts w:ascii="Arial" w:hAnsi="Arial"/>
                <w:b/>
                <w:sz w:val="22"/>
                <w:szCs w:val="22"/>
              </w:rPr>
            </w:pPr>
            <w:proofErr w:type="spellStart"/>
            <w:r w:rsidRPr="002B1969">
              <w:rPr>
                <w:rFonts w:ascii="Arial" w:hAnsi="Arial"/>
                <w:b/>
                <w:sz w:val="22"/>
                <w:szCs w:val="22"/>
                <w:rtl/>
              </w:rPr>
              <w:t>רשיונות</w:t>
            </w:r>
            <w:proofErr w:type="spellEnd"/>
            <w:r w:rsidRPr="002B1969">
              <w:rPr>
                <w:rFonts w:ascii="Arial" w:hAnsi="Arial"/>
                <w:b/>
                <w:sz w:val="22"/>
                <w:szCs w:val="22"/>
                <w:rtl/>
              </w:rPr>
              <w:t xml:space="preserve"> שימוש בתוכנות </w:t>
            </w:r>
            <w:r w:rsidRPr="002B1969">
              <w:rPr>
                <w:rFonts w:ascii="Arial" w:hAnsi="Arial"/>
                <w:b/>
                <w:sz w:val="22"/>
                <w:szCs w:val="22"/>
              </w:rPr>
              <w:t>SAP</w:t>
            </w:r>
            <w:r w:rsidRPr="002B1969">
              <w:rPr>
                <w:rFonts w:ascii="Arial" w:hAnsi="Arial"/>
                <w:b/>
                <w:sz w:val="22"/>
                <w:szCs w:val="22"/>
                <w:rtl/>
              </w:rPr>
              <w:t xml:space="preserve"> ניתנים לרכישה דרך חברת </w:t>
            </w:r>
            <w:r w:rsidRPr="002B1969">
              <w:rPr>
                <w:rFonts w:ascii="Arial" w:hAnsi="Arial"/>
                <w:b/>
                <w:sz w:val="22"/>
                <w:szCs w:val="22"/>
              </w:rPr>
              <w:t>SAP</w:t>
            </w:r>
            <w:r w:rsidRPr="002B1969">
              <w:rPr>
                <w:rFonts w:ascii="Arial" w:hAnsi="Arial"/>
                <w:b/>
                <w:sz w:val="22"/>
                <w:szCs w:val="22"/>
                <w:rtl/>
              </w:rPr>
              <w:t xml:space="preserve"> ישראל, </w:t>
            </w:r>
            <w:r w:rsidRPr="002B1969">
              <w:rPr>
                <w:rFonts w:ascii="Arial" w:hAnsi="Arial" w:hint="cs"/>
                <w:b/>
                <w:sz w:val="22"/>
                <w:szCs w:val="22"/>
                <w:rtl/>
              </w:rPr>
              <w:t>ה</w:t>
            </w:r>
            <w:r w:rsidRPr="002B1969">
              <w:rPr>
                <w:rFonts w:ascii="Arial" w:hAnsi="Arial"/>
                <w:b/>
                <w:sz w:val="22"/>
                <w:szCs w:val="22"/>
                <w:rtl/>
              </w:rPr>
              <w:t>נציג</w:t>
            </w:r>
            <w:r w:rsidRPr="002B1969">
              <w:rPr>
                <w:rFonts w:ascii="Arial" w:hAnsi="Arial" w:hint="cs"/>
                <w:b/>
                <w:sz w:val="22"/>
                <w:szCs w:val="22"/>
                <w:rtl/>
              </w:rPr>
              <w:t>ה</w:t>
            </w:r>
            <w:r w:rsidRPr="002B1969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2B1969">
              <w:rPr>
                <w:rFonts w:ascii="Arial" w:hAnsi="Arial" w:hint="cs"/>
                <w:b/>
                <w:sz w:val="22"/>
                <w:szCs w:val="22"/>
                <w:rtl/>
              </w:rPr>
              <w:t>ה</w:t>
            </w:r>
            <w:r w:rsidRPr="002B1969">
              <w:rPr>
                <w:rFonts w:ascii="Arial" w:hAnsi="Arial"/>
                <w:b/>
                <w:sz w:val="22"/>
                <w:szCs w:val="22"/>
                <w:rtl/>
              </w:rPr>
              <w:t>בלעדי</w:t>
            </w:r>
            <w:r w:rsidRPr="002B1969">
              <w:rPr>
                <w:rFonts w:ascii="Arial" w:hAnsi="Arial" w:hint="cs"/>
                <w:b/>
                <w:sz w:val="22"/>
                <w:szCs w:val="22"/>
                <w:rtl/>
              </w:rPr>
              <w:t>ת</w:t>
            </w:r>
            <w:r w:rsidRPr="002B1969">
              <w:rPr>
                <w:rFonts w:ascii="Arial" w:hAnsi="Arial"/>
                <w:b/>
                <w:sz w:val="22"/>
                <w:szCs w:val="22"/>
                <w:rtl/>
              </w:rPr>
              <w:t xml:space="preserve"> של מוצרי</w:t>
            </w:r>
            <w:r w:rsidRPr="002B1969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חברת</w:t>
            </w:r>
            <w:r w:rsidRPr="002B1969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2B1969">
              <w:rPr>
                <w:rFonts w:ascii="Arial" w:hAnsi="Arial"/>
                <w:b/>
                <w:sz w:val="22"/>
                <w:szCs w:val="22"/>
              </w:rPr>
              <w:t>SAP</w:t>
            </w:r>
            <w:r w:rsidRPr="002B1969">
              <w:rPr>
                <w:rFonts w:ascii="Arial" w:hAnsi="Arial"/>
                <w:b/>
                <w:sz w:val="22"/>
                <w:szCs w:val="22"/>
                <w:rtl/>
              </w:rPr>
              <w:t>.</w:t>
            </w:r>
          </w:p>
          <w:p w14:paraId="36757A3F" w14:textId="77777777" w:rsidR="00246972" w:rsidRPr="002B1969" w:rsidRDefault="00246972" w:rsidP="002B1969">
            <w:pPr>
              <w:pStyle w:val="af4"/>
              <w:numPr>
                <w:ilvl w:val="0"/>
                <w:numId w:val="16"/>
              </w:num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 w:rsidRPr="002B1969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כל </w:t>
            </w:r>
            <w:r w:rsidR="002B1969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עלויות </w:t>
            </w:r>
            <w:proofErr w:type="spellStart"/>
            <w:r w:rsidR="002B1969">
              <w:rPr>
                <w:rFonts w:ascii="Arial" w:hAnsi="Arial" w:hint="cs"/>
                <w:b/>
                <w:sz w:val="22"/>
                <w:szCs w:val="22"/>
                <w:rtl/>
              </w:rPr>
              <w:t>התחזוקות</w:t>
            </w:r>
            <w:proofErr w:type="spellEnd"/>
            <w:r w:rsidRPr="002B1969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מבוססות על הסכמים שהמשרד חתם מול </w:t>
            </w:r>
            <w:r w:rsidRPr="002B1969">
              <w:rPr>
                <w:rFonts w:ascii="Arial" w:hAnsi="Arial" w:hint="cs"/>
                <w:b/>
                <w:sz w:val="22"/>
                <w:szCs w:val="22"/>
              </w:rPr>
              <w:t>SAP</w:t>
            </w:r>
            <w:r w:rsidRPr="002B1969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ישראל.</w:t>
            </w:r>
          </w:p>
        </w:tc>
      </w:tr>
    </w:tbl>
    <w:p w14:paraId="418CDFC6" w14:textId="77777777" w:rsidR="004D25BB" w:rsidRPr="00AF57E9" w:rsidRDefault="004D25BB" w:rsidP="004D25BB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14:paraId="54717C1B" w14:textId="77777777" w:rsidR="004D25BB" w:rsidRPr="00AF57E9" w:rsidRDefault="009B6B29" w:rsidP="00675430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675430">
        <w:rPr>
          <w:rFonts w:ascii="Wingdings" w:hAnsi="Wingdings" w:cstheme="minorBidi"/>
          <w:b/>
          <w:sz w:val="21"/>
          <w:szCs w:val="21"/>
        </w:rPr>
        <w:sym w:font="Wingdings" w:char="F0FD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14:paraId="20B2F519" w14:textId="77777777" w:rsidR="004D25BB" w:rsidRPr="00AF57E9" w:rsidRDefault="004D25BB" w:rsidP="004D25BB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0C717908" w14:textId="77777777" w:rsidR="004D25BB" w:rsidRPr="00AF57E9" w:rsidRDefault="009B6B29" w:rsidP="004D25BB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14:paraId="783CDD2D" w14:textId="77777777" w:rsidR="004D25BB" w:rsidRPr="00AF57E9" w:rsidRDefault="004D25BB" w:rsidP="004D25BB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14:paraId="2D99ECF8" w14:textId="77777777" w:rsidTr="004D25BB">
        <w:tc>
          <w:tcPr>
            <w:tcW w:w="3085" w:type="dxa"/>
            <w:hideMark/>
          </w:tcPr>
          <w:p w14:paraId="51FE0D2B" w14:textId="77777777" w:rsidR="004D25BB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14:paraId="1A4C1459" w14:textId="77777777" w:rsidR="004D25BB" w:rsidRPr="00AF57E9" w:rsidRDefault="007C4A53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FE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14:paraId="73B5591E" w14:textId="77777777" w:rsidR="004D25BB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14:paraId="0F28DC59" w14:textId="77777777" w:rsidR="004D25BB" w:rsidRPr="00AF57E9" w:rsidRDefault="004D25BB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14:paraId="0524A723" w14:textId="77777777" w:rsidR="004D25BB" w:rsidRPr="00AF57E9" w:rsidRDefault="004D25BB" w:rsidP="004D25BB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3347"/>
        <w:gridCol w:w="2997"/>
      </w:tblGrid>
      <w:tr w:rsidR="00A662F8" w14:paraId="48290027" w14:textId="77777777" w:rsidTr="007C4A53">
        <w:tc>
          <w:tcPr>
            <w:tcW w:w="2675" w:type="dxa"/>
            <w:shd w:val="clear" w:color="auto" w:fill="E6E6E6"/>
            <w:hideMark/>
          </w:tcPr>
          <w:p w14:paraId="6A2C904D" w14:textId="77777777" w:rsidR="00A662F8" w:rsidRPr="00AF57E9" w:rsidRDefault="00A662F8" w:rsidP="00A662F8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344" w:type="dxa"/>
            <w:gridSpan w:val="2"/>
          </w:tcPr>
          <w:p w14:paraId="4AA8C8B7" w14:textId="77777777" w:rsidR="00A662F8" w:rsidRPr="00082DF5" w:rsidRDefault="00A662F8" w:rsidP="00A662F8">
            <w:pPr>
              <w:rPr>
                <w:rFonts w:ascii="Arial" w:hAnsi="Arial"/>
                <w:b/>
                <w:sz w:val="22"/>
                <w:szCs w:val="22"/>
                <w:rtl/>
              </w:rPr>
            </w:pPr>
            <w:proofErr w:type="spellStart"/>
            <w:r>
              <w:rPr>
                <w:rFonts w:ascii="Arial" w:hAnsi="Arial" w:hint="cs"/>
                <w:b/>
                <w:sz w:val="22"/>
                <w:szCs w:val="22"/>
                <w:rtl/>
              </w:rPr>
              <w:t>סאפ</w:t>
            </w:r>
            <w:proofErr w:type="spellEnd"/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ישראל בע"מ</w:t>
            </w:r>
          </w:p>
        </w:tc>
      </w:tr>
      <w:tr w:rsidR="00A662F8" w14:paraId="4E6A1777" w14:textId="77777777" w:rsidTr="007C4A53">
        <w:tc>
          <w:tcPr>
            <w:tcW w:w="2675" w:type="dxa"/>
            <w:shd w:val="clear" w:color="auto" w:fill="E6E6E6"/>
            <w:hideMark/>
          </w:tcPr>
          <w:p w14:paraId="67F7B2AE" w14:textId="77777777" w:rsidR="00A662F8" w:rsidRPr="00AF57E9" w:rsidRDefault="00A662F8" w:rsidP="00A662F8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14:paraId="248EA73D" w14:textId="77777777" w:rsidR="00A662F8" w:rsidRPr="00AF57E9" w:rsidRDefault="00A662F8" w:rsidP="00A662F8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344" w:type="dxa"/>
            <w:gridSpan w:val="2"/>
          </w:tcPr>
          <w:p w14:paraId="0FB28377" w14:textId="77777777" w:rsidR="00A662F8" w:rsidRPr="00082DF5" w:rsidRDefault="00A662F8" w:rsidP="00A662F8">
            <w:pPr>
              <w:rPr>
                <w:rFonts w:ascii="Arial" w:hAnsi="Arial"/>
                <w:b/>
                <w:sz w:val="22"/>
                <w:szCs w:val="22"/>
                <w:rtl/>
              </w:rPr>
            </w:pPr>
            <w:r w:rsidRPr="001B250D">
              <w:rPr>
                <w:rFonts w:ascii="Arial" w:hAnsi="Arial"/>
                <w:b/>
                <w:sz w:val="22"/>
                <w:szCs w:val="22"/>
                <w:rtl/>
              </w:rPr>
              <w:t>513216275</w:t>
            </w:r>
          </w:p>
        </w:tc>
      </w:tr>
      <w:tr w:rsidR="007548B0" w14:paraId="47BD79E1" w14:textId="77777777" w:rsidTr="007C4A53">
        <w:tc>
          <w:tcPr>
            <w:tcW w:w="2675" w:type="dxa"/>
            <w:shd w:val="clear" w:color="auto" w:fill="E6E6E6"/>
            <w:hideMark/>
          </w:tcPr>
          <w:p w14:paraId="571302A7" w14:textId="77777777" w:rsidR="004D25BB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347" w:type="dxa"/>
            <w:hideMark/>
          </w:tcPr>
          <w:p w14:paraId="0F599304" w14:textId="77777777" w:rsidR="004D25BB" w:rsidRPr="00AF57E9" w:rsidRDefault="00675430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FD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2997" w:type="dxa"/>
            <w:hideMark/>
          </w:tcPr>
          <w:p w14:paraId="7A69CBD4" w14:textId="77777777" w:rsidR="004D25BB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14:paraId="5C3DF877" w14:textId="77777777" w:rsidTr="002C51C4">
        <w:tc>
          <w:tcPr>
            <w:tcW w:w="2675" w:type="dxa"/>
            <w:shd w:val="clear" w:color="auto" w:fill="E6E6E6"/>
            <w:hideMark/>
          </w:tcPr>
          <w:p w14:paraId="4AF97BF0" w14:textId="77777777" w:rsidR="004D25BB" w:rsidRPr="002C51C4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2C51C4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344" w:type="dxa"/>
            <w:gridSpan w:val="2"/>
            <w:shd w:val="clear" w:color="auto" w:fill="auto"/>
          </w:tcPr>
          <w:p w14:paraId="60147FCD" w14:textId="4CC552F8" w:rsidR="00CF543C" w:rsidRDefault="00CF543C" w:rsidP="00CA6643">
            <w:pPr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אגף גריאטריה </w:t>
            </w:r>
            <w:r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>–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590E96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 </w:t>
            </w:r>
            <w:r w:rsidR="00CA664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59,365.21 אירו</w:t>
            </w:r>
          </w:p>
          <w:p w14:paraId="0D77BE9B" w14:textId="1C0BB782" w:rsidR="00CF543C" w:rsidRDefault="00CF543C" w:rsidP="00CA6643">
            <w:pPr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אגף רוקחות </w:t>
            </w:r>
            <w:r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>–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590E96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 </w:t>
            </w:r>
            <w:r w:rsidR="00CA664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389.98</w:t>
            </w:r>
            <w:r w:rsidR="00590E96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אירו </w:t>
            </w:r>
          </w:p>
          <w:p w14:paraId="45D7FFB3" w14:textId="77777777" w:rsidR="00CF543C" w:rsidRDefault="00CF543C" w:rsidP="00901CCC">
            <w:pPr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</w:p>
          <w:p w14:paraId="0A794322" w14:textId="062F0330" w:rsidR="004D25BB" w:rsidRDefault="00CF543C" w:rsidP="00CA6643">
            <w:pPr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סה"כ</w:t>
            </w:r>
            <w:r w:rsidR="00CA664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59,755.19</w:t>
            </w:r>
            <w:r w:rsidR="001351D6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CA664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אירו</w:t>
            </w:r>
            <w:r w:rsidR="0078766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לא כולל מע"מ </w:t>
            </w:r>
          </w:p>
          <w:p w14:paraId="69111F4E" w14:textId="77777777" w:rsidR="00CF543C" w:rsidRDefault="00CF543C" w:rsidP="00901CCC">
            <w:pPr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</w:p>
          <w:p w14:paraId="50EAD6C4" w14:textId="77777777" w:rsidR="00CF543C" w:rsidRPr="002C51C4" w:rsidRDefault="00CF543C" w:rsidP="00901CCC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C4A53" w14:paraId="6D1E9AAA" w14:textId="77777777" w:rsidTr="007C4A53">
        <w:tc>
          <w:tcPr>
            <w:tcW w:w="2675" w:type="dxa"/>
            <w:shd w:val="clear" w:color="auto" w:fill="E6E6E6"/>
            <w:hideMark/>
          </w:tcPr>
          <w:p w14:paraId="5071D036" w14:textId="77777777" w:rsidR="007C4A53" w:rsidRPr="00AF57E9" w:rsidRDefault="007C4A53" w:rsidP="007C4A53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344" w:type="dxa"/>
            <w:gridSpan w:val="2"/>
          </w:tcPr>
          <w:p w14:paraId="394D7F6F" w14:textId="4109FA20" w:rsidR="007C4A53" w:rsidRPr="0053500C" w:rsidRDefault="007C4A53" w:rsidP="00EC31CB">
            <w:pPr>
              <w:rPr>
                <w:rFonts w:ascii="Arial" w:hAnsi="Arial"/>
                <w:b/>
                <w:sz w:val="22"/>
                <w:szCs w:val="22"/>
                <w:highlight w:val="yellow"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1</w:t>
            </w:r>
            <w:r w:rsidRPr="00F0471B">
              <w:rPr>
                <w:rFonts w:ascii="Arial" w:hAnsi="Arial" w:hint="cs"/>
                <w:b/>
                <w:sz w:val="22"/>
                <w:szCs w:val="22"/>
                <w:rtl/>
              </w:rPr>
              <w:t>/</w:t>
            </w:r>
            <w:r w:rsidR="003A6004">
              <w:rPr>
                <w:rFonts w:ascii="Arial" w:hAnsi="Arial" w:hint="cs"/>
                <w:b/>
                <w:sz w:val="22"/>
                <w:szCs w:val="22"/>
                <w:rtl/>
              </w:rPr>
              <w:t>3</w:t>
            </w:r>
            <w:r w:rsidRPr="00F0471B">
              <w:rPr>
                <w:rFonts w:ascii="Arial" w:hAnsi="Arial" w:hint="cs"/>
                <w:b/>
                <w:sz w:val="22"/>
                <w:szCs w:val="22"/>
                <w:rtl/>
              </w:rPr>
              <w:t>/</w:t>
            </w:r>
            <w:r w:rsidR="00EF3FCB">
              <w:rPr>
                <w:rFonts w:ascii="Arial" w:hAnsi="Arial" w:hint="cs"/>
                <w:b/>
                <w:sz w:val="22"/>
                <w:szCs w:val="22"/>
                <w:rtl/>
              </w:rPr>
              <w:t>2</w:t>
            </w:r>
            <w:r w:rsidR="00CA6643">
              <w:rPr>
                <w:rFonts w:ascii="Arial" w:hAnsi="Arial" w:hint="cs"/>
                <w:b/>
                <w:sz w:val="22"/>
                <w:szCs w:val="22"/>
                <w:rtl/>
              </w:rPr>
              <w:t>025</w:t>
            </w:r>
            <w:r w:rsidRPr="00F0471B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  <w:r w:rsidRPr="00F0471B">
              <w:rPr>
                <w:rFonts w:ascii="Arial" w:hAnsi="Arial"/>
                <w:b/>
                <w:sz w:val="22"/>
                <w:szCs w:val="22"/>
                <w:rtl/>
              </w:rPr>
              <w:t>–</w:t>
            </w:r>
            <w:r w:rsidRPr="00F0471B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31/12/</w:t>
            </w:r>
            <w:r w:rsidR="00EF3FCB">
              <w:rPr>
                <w:rFonts w:ascii="Arial" w:hAnsi="Arial" w:hint="cs"/>
                <w:b/>
                <w:sz w:val="22"/>
                <w:szCs w:val="22"/>
                <w:rtl/>
              </w:rPr>
              <w:t>202</w:t>
            </w:r>
            <w:r w:rsidR="00FD1D0B">
              <w:rPr>
                <w:rFonts w:ascii="Arial" w:hAnsi="Arial" w:hint="cs"/>
                <w:b/>
                <w:sz w:val="22"/>
                <w:szCs w:val="22"/>
                <w:rtl/>
              </w:rPr>
              <w:t>5</w:t>
            </w:r>
          </w:p>
        </w:tc>
      </w:tr>
    </w:tbl>
    <w:p w14:paraId="4A2067B0" w14:textId="77777777" w:rsidR="004D25BB" w:rsidRPr="00AF57E9" w:rsidRDefault="004D25BB" w:rsidP="004D25BB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14:paraId="5836B58F" w14:textId="77777777" w:rsidR="004D25BB" w:rsidRPr="00AF57E9" w:rsidRDefault="009B6B29" w:rsidP="004D25BB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14:paraId="45E01AFF" w14:textId="77777777" w:rsidR="004D25BB" w:rsidRPr="00AF57E9" w:rsidRDefault="009B6B29" w:rsidP="004D25BB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14:paraId="41787FA1" w14:textId="77777777" w:rsidR="004D25BB" w:rsidRPr="00AF57E9" w:rsidRDefault="004D25BB" w:rsidP="004D25BB">
      <w:pPr>
        <w:rPr>
          <w:rFonts w:asciiTheme="minorBidi" w:hAnsiTheme="minorBidi" w:cstheme="minorBidi"/>
          <w:bCs/>
          <w:sz w:val="21"/>
          <w:szCs w:val="21"/>
          <w:rtl/>
        </w:rPr>
      </w:pPr>
    </w:p>
    <w:p w14:paraId="46C518E8" w14:textId="77777777" w:rsidR="004D25BB" w:rsidRPr="00AF57E9" w:rsidRDefault="009B6B29" w:rsidP="004D25BB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14:paraId="125958D2" w14:textId="77777777" w:rsidR="004D25BB" w:rsidRPr="00AF57E9" w:rsidRDefault="009B6B29" w:rsidP="004D25BB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14:paraId="08B13048" w14:textId="77777777" w:rsidR="004D25BB" w:rsidRPr="00AF57E9" w:rsidRDefault="009B6B29" w:rsidP="004D25BB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14:paraId="1095F248" w14:textId="77777777" w:rsidR="004D25BB" w:rsidRPr="00AF57E9" w:rsidRDefault="009B6B29" w:rsidP="004D25BB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14:paraId="637C6981" w14:textId="77777777" w:rsidR="004D25BB" w:rsidRPr="00AF57E9" w:rsidRDefault="004D25BB" w:rsidP="004D25BB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9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2"/>
      </w:tblGrid>
      <w:tr w:rsidR="00572407" w14:paraId="0BC2DC57" w14:textId="77777777" w:rsidTr="00C43315">
        <w:trPr>
          <w:trHeight w:val="779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E8604B" w14:textId="77777777" w:rsidR="00572407" w:rsidRPr="00187B62" w:rsidRDefault="00A662F8" w:rsidP="00A662F8">
            <w:pPr>
              <w:spacing w:line="276" w:lineRule="auto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חברת </w:t>
            </w:r>
            <w:proofErr w:type="spellStart"/>
            <w:r>
              <w:rPr>
                <w:rFonts w:ascii="Arial" w:hAnsi="Arial" w:hint="cs"/>
                <w:b/>
                <w:sz w:val="22"/>
                <w:szCs w:val="22"/>
                <w:rtl/>
              </w:rPr>
              <w:t>סאפ</w:t>
            </w:r>
            <w:proofErr w:type="spellEnd"/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ישראל בע"מ היא, למיטב ידיעתי, היחידה המספקת ומתחזקת רישיונות </w:t>
            </w:r>
            <w:r>
              <w:rPr>
                <w:rFonts w:ascii="Arial" w:hAnsi="Arial" w:hint="cs"/>
                <w:b/>
                <w:sz w:val="22"/>
                <w:szCs w:val="22"/>
              </w:rPr>
              <w:t>SAP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.</w:t>
            </w:r>
          </w:p>
        </w:tc>
      </w:tr>
    </w:tbl>
    <w:p w14:paraId="4D8BA6D5" w14:textId="77777777" w:rsidR="004D25BB" w:rsidRPr="00AF57E9" w:rsidRDefault="004D25BB" w:rsidP="004D25BB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14:paraId="018C202F" w14:textId="77777777" w:rsidR="004D25BB" w:rsidRPr="00AF57E9" w:rsidRDefault="009B6B29" w:rsidP="004D25BB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14:paraId="77BB66A4" w14:textId="77777777" w:rsidR="004D25BB" w:rsidRPr="00AF57E9" w:rsidRDefault="004D25BB" w:rsidP="004D25BB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6B5D8AED" w14:textId="77777777"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14:paraId="7EA79A4F" w14:textId="77777777" w:rsidR="004D25BB" w:rsidRPr="00AF57E9" w:rsidRDefault="009B6B29" w:rsidP="004D25BB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802"/>
        <w:gridCol w:w="2820"/>
      </w:tblGrid>
      <w:tr w:rsidR="005441A3" w14:paraId="704B0D7C" w14:textId="77777777" w:rsidTr="005441A3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7BE68" w14:textId="77777777" w:rsidR="004D25BB" w:rsidRPr="00AF57E9" w:rsidRDefault="005441A3" w:rsidP="007C4A53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מינה שמייה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0A9C5" w14:textId="77777777" w:rsidR="004D25BB" w:rsidRPr="00AF57E9" w:rsidRDefault="005441A3" w:rsidP="00675430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מנהלת מחלקת שירותים </w:t>
            </w:r>
            <w:proofErr w:type="spellStart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פינניסים</w:t>
            </w:r>
            <w:proofErr w:type="spellEnd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רפואיים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CC7F" w14:textId="77777777" w:rsidR="004D25BB" w:rsidRPr="005441A3" w:rsidRDefault="005441A3" w:rsidP="00B07843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noProof/>
              </w:rPr>
              <w:drawing>
                <wp:inline distT="0" distB="0" distL="0" distR="0" wp14:anchorId="0131D411" wp14:editId="6FA148AB">
                  <wp:extent cx="1275452" cy="425302"/>
                  <wp:effectExtent l="0" t="0" r="1270" b="0"/>
                  <wp:docPr id="1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2616" cy="441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41A3" w14:paraId="7051CD12" w14:textId="77777777" w:rsidTr="005441A3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A5136BA" w14:textId="77777777" w:rsidR="004D25BB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8AD279A" w14:textId="77777777" w:rsidR="004D25BB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5D53B53" w14:textId="77777777" w:rsidR="004D25BB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14:paraId="0D35174A" w14:textId="77777777" w:rsidR="004D25BB" w:rsidRDefault="004D25BB" w:rsidP="004D25BB">
      <w:pPr>
        <w:rPr>
          <w:rtl/>
        </w:rPr>
      </w:pPr>
    </w:p>
    <w:p w14:paraId="415551D9" w14:textId="77777777" w:rsidR="00C0389A" w:rsidRPr="00817FBA" w:rsidRDefault="00C0389A" w:rsidP="00572407"/>
    <w:sectPr w:rsidR="00C0389A" w:rsidRPr="00817FBA" w:rsidSect="004D25BB">
      <w:headerReference w:type="default" r:id="rId12"/>
      <w:footerReference w:type="default" r:id="rId13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6525FF" w14:textId="77777777" w:rsidR="003D2C36" w:rsidRDefault="003D2C36">
      <w:r>
        <w:separator/>
      </w:r>
    </w:p>
  </w:endnote>
  <w:endnote w:type="continuationSeparator" w:id="0">
    <w:p w14:paraId="7C5A3E6F" w14:textId="77777777" w:rsidR="003D2C36" w:rsidRDefault="003D2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14:paraId="41B5186C" w14:textId="77777777" w:rsidTr="004D25BB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14:paraId="15AED109" w14:textId="77777777" w:rsidR="004D25BB" w:rsidRPr="0098529F" w:rsidRDefault="009B6B29" w:rsidP="004D25BB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0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6E960714" w14:textId="77777777" w:rsidR="004D25BB" w:rsidRPr="0098529F" w:rsidRDefault="009B6B29" w:rsidP="004D25BB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0C9A8F0B" w14:textId="77777777" w:rsidR="004D25BB" w:rsidRPr="0098529F" w:rsidRDefault="009B6B29" w:rsidP="004D25BB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E46FFD">
            <w:rPr>
              <w:rStyle w:val="af"/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E46FFD">
            <w:rPr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14:paraId="206E4761" w14:textId="77777777" w:rsidR="004D25BB" w:rsidRPr="0098529F" w:rsidRDefault="004D25BB" w:rsidP="004D25BB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14:paraId="6A17A56D" w14:textId="77777777" w:rsidTr="004D25BB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5B76CC50" w14:textId="77777777" w:rsidR="004D25BB" w:rsidRPr="0098529F" w:rsidRDefault="009B6B29" w:rsidP="004D25BB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7788F42C" w14:textId="77777777" w:rsidR="004D25BB" w:rsidRPr="0098529F" w:rsidRDefault="009B6B29" w:rsidP="004D25BB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5C0C3764" w14:textId="77777777" w:rsidR="004D25BB" w:rsidRPr="0098529F" w:rsidRDefault="009B6B29" w:rsidP="004D25BB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5BB5D776" w14:textId="77777777" w:rsidR="004D25BB" w:rsidRPr="0098529F" w:rsidRDefault="009B6B29" w:rsidP="004D25BB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>מנהל מינהל הרכש הממשלתי</w:t>
          </w:r>
        </w:p>
      </w:tc>
    </w:tr>
    <w:tr w:rsidR="007548B0" w14:paraId="16930ACD" w14:textId="77777777" w:rsidTr="004D25BB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14:paraId="28324574" w14:textId="77777777" w:rsidR="004D25BB" w:rsidRPr="001275E5" w:rsidRDefault="009B6B29" w:rsidP="004D25BB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 xml:space="preserve">אתר הוראות </w:t>
          </w:r>
          <w:proofErr w:type="spellStart"/>
          <w:r>
            <w:rPr>
              <w:rFonts w:ascii="Arial" w:hAnsi="Arial"/>
              <w:rtl/>
            </w:rPr>
            <w:t>תכ"ם</w:t>
          </w:r>
          <w:proofErr w:type="spellEnd"/>
          <w:r>
            <w:rPr>
              <w:rFonts w:ascii="Arial" w:hAnsi="Arial"/>
              <w:rtl/>
            </w:rPr>
            <w:t>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 xml:space="preserve">קישור לאתר הוראות </w:t>
            </w:r>
            <w:proofErr w:type="spellStart"/>
            <w:r>
              <w:rPr>
                <w:rStyle w:val="Hyperlink"/>
                <w:sz w:val="22"/>
                <w:szCs w:val="22"/>
                <w:rtl/>
              </w:rPr>
              <w:t>התכ"ם</w:t>
            </w:r>
            <w:proofErr w:type="spellEnd"/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14:paraId="2B9F3A79" w14:textId="77777777" w:rsidR="004D25BB" w:rsidRPr="00843B72" w:rsidRDefault="009B6B29" w:rsidP="004D25BB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0"/>
  </w:tbl>
  <w:p w14:paraId="221221F5" w14:textId="77777777" w:rsidR="004D25BB" w:rsidRPr="00354861" w:rsidRDefault="004D25BB" w:rsidP="004D25B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FF7A84" w14:textId="77777777" w:rsidR="003D2C36" w:rsidRDefault="003D2C36">
      <w:r>
        <w:separator/>
      </w:r>
    </w:p>
  </w:footnote>
  <w:footnote w:type="continuationSeparator" w:id="0">
    <w:p w14:paraId="1F521060" w14:textId="77777777" w:rsidR="003D2C36" w:rsidRDefault="003D2C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14:paraId="257225D1" w14:textId="77777777" w:rsidTr="004D25BB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14:paraId="18D92597" w14:textId="77777777" w:rsidR="004D25BB" w:rsidRPr="005D6483" w:rsidRDefault="009B6B29" w:rsidP="004D25BB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14:paraId="5D83D43E" w14:textId="77777777" w:rsidR="004D25BB" w:rsidRPr="005D6483" w:rsidRDefault="009B6B29" w:rsidP="004D25BB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14:paraId="3073A28B" w14:textId="77777777" w:rsidTr="004D25BB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14:paraId="27218DDB" w14:textId="77777777" w:rsidR="004D25BB" w:rsidRPr="00D84715" w:rsidRDefault="009B6B29" w:rsidP="004D25BB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6F4DFF7B" wp14:editId="1E4F169C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14:paraId="4D4BD69C" w14:textId="77777777" w:rsidR="004D25BB" w:rsidRPr="00CE601A" w:rsidRDefault="009B6B29" w:rsidP="004D25BB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14:paraId="71750685" w14:textId="77777777" w:rsidR="004D25BB" w:rsidRPr="00F54EBF" w:rsidRDefault="009B6B29" w:rsidP="004D25BB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14:paraId="31881314" w14:textId="77777777" w:rsidR="004D25BB" w:rsidRDefault="009B6B29" w:rsidP="004D25BB">
          <w:pPr>
            <w:spacing w:before="60" w:after="60"/>
            <w:rPr>
              <w:rFonts w:ascii="Arial" w:hAnsi="Arial"/>
              <w:rtl/>
            </w:rPr>
          </w:pPr>
          <w:proofErr w:type="spellStart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>תכ"ם</w:t>
          </w:r>
          <w:proofErr w:type="spellEnd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4C50BC5C" w14:textId="77777777" w:rsidR="004D25BB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5056E3F2" w14:textId="77777777" w:rsidR="004D25BB" w:rsidRPr="00F8548C" w:rsidRDefault="009B6B29" w:rsidP="004D25BB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14:paraId="3F487E77" w14:textId="77777777" w:rsidTr="004D25BB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5F2F69FD" w14:textId="77777777" w:rsidR="004D25BB" w:rsidRPr="00D84715" w:rsidRDefault="004D25BB" w:rsidP="004D25BB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3901F14B" w14:textId="77777777" w:rsidR="004D25BB" w:rsidRDefault="004D25BB" w:rsidP="004D25BB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1A9290AE" w14:textId="77777777" w:rsidR="004D25BB" w:rsidRPr="00D84715" w:rsidRDefault="00001D45" w:rsidP="004D25BB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03C5332A" w14:textId="77777777" w:rsidR="004D25BB" w:rsidRPr="00F8548C" w:rsidRDefault="009B6B29" w:rsidP="004D25BB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14:paraId="68BE7A20" w14:textId="77777777" w:rsidTr="004D25BB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5B287B83" w14:textId="77777777" w:rsidR="004D25BB" w:rsidRPr="00D84715" w:rsidRDefault="004D25BB" w:rsidP="004D25BB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3B173A17" w14:textId="77777777" w:rsidR="004D25BB" w:rsidRPr="00D84715" w:rsidRDefault="004D25BB" w:rsidP="004D25BB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051C549C" w14:textId="77777777" w:rsidR="004D25BB" w:rsidRPr="00106EF7" w:rsidRDefault="009B6B29" w:rsidP="004D25BB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2AE68664" w14:textId="77777777" w:rsidR="004D25BB" w:rsidRPr="00671AFA" w:rsidRDefault="009B6B29" w:rsidP="004D25BB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14:paraId="07C82931" w14:textId="77777777" w:rsidTr="004D25BB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6E60089F" w14:textId="77777777" w:rsidR="004D25BB" w:rsidRPr="00D84715" w:rsidRDefault="004D25BB" w:rsidP="004D25BB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7537A449" w14:textId="77777777" w:rsidR="004D25BB" w:rsidRPr="00D84715" w:rsidRDefault="004D25BB" w:rsidP="004D25BB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72A66D57" w14:textId="77777777" w:rsidR="004D25BB" w:rsidRPr="00D84715" w:rsidRDefault="009B6B29" w:rsidP="004D25BB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75BDA74D" w14:textId="77777777" w:rsidR="004D25BB" w:rsidRPr="00F8548C" w:rsidRDefault="009B6B29" w:rsidP="004D25BB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14:paraId="7163F3D5" w14:textId="77777777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24E0E5CA" w14:textId="77777777" w:rsidR="009B6B29" w:rsidRPr="00D84715" w:rsidRDefault="009B6B29" w:rsidP="004D25BB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14:paraId="62DC3792" w14:textId="77777777" w:rsidR="009B6B29" w:rsidRPr="00D84715" w:rsidRDefault="009B6B29" w:rsidP="004D25BB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354CB6EE" w14:textId="77777777" w:rsidR="009B6B29" w:rsidRPr="00D84715" w:rsidRDefault="009B6B29" w:rsidP="004D25BB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5B128899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710F4200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14:paraId="228E19B5" w14:textId="77777777" w:rsidR="004D25BB" w:rsidRPr="00D84715" w:rsidRDefault="004D25BB" w:rsidP="004D25B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61149E4"/>
    <w:multiLevelType w:val="hybridMultilevel"/>
    <w:tmpl w:val="A8901B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1D3568"/>
    <w:multiLevelType w:val="hybridMultilevel"/>
    <w:tmpl w:val="500C5F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4A7944BD"/>
    <w:multiLevelType w:val="hybridMultilevel"/>
    <w:tmpl w:val="0E1480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9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1" w15:restartNumberingAfterBreak="0">
    <w:nsid w:val="71FD5A16"/>
    <w:multiLevelType w:val="hybridMultilevel"/>
    <w:tmpl w:val="242047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6E0E7A"/>
    <w:multiLevelType w:val="multilevel"/>
    <w:tmpl w:val="0409001D"/>
    <w:numStyleLink w:val="SolelBulletList1"/>
  </w:abstractNum>
  <w:abstractNum w:abstractNumId="13" w15:restartNumberingAfterBreak="0">
    <w:nsid w:val="78215EB7"/>
    <w:multiLevelType w:val="hybridMultilevel"/>
    <w:tmpl w:val="E7E013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0"/>
  </w:num>
  <w:num w:numId="4">
    <w:abstractNumId w:val="9"/>
  </w:num>
  <w:num w:numId="5">
    <w:abstractNumId w:val="5"/>
  </w:num>
  <w:num w:numId="6">
    <w:abstractNumId w:val="4"/>
  </w:num>
  <w:num w:numId="7">
    <w:abstractNumId w:val="3"/>
  </w:num>
  <w:num w:numId="8">
    <w:abstractNumId w:val="7"/>
  </w:num>
  <w:num w:numId="9">
    <w:abstractNumId w:val="10"/>
  </w:num>
  <w:num w:numId="10">
    <w:abstractNumId w:val="14"/>
  </w:num>
  <w:num w:numId="11">
    <w:abstractNumId w:val="12"/>
  </w:num>
  <w:num w:numId="12">
    <w:abstractNumId w:val="6"/>
  </w:num>
  <w:num w:numId="13">
    <w:abstractNumId w:val="11"/>
  </w:num>
  <w:num w:numId="14">
    <w:abstractNumId w:val="2"/>
  </w:num>
  <w:num w:numId="15">
    <w:abstractNumId w:val="1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8B0"/>
    <w:rsid w:val="00001D45"/>
    <w:rsid w:val="0003390C"/>
    <w:rsid w:val="001351D6"/>
    <w:rsid w:val="00187B62"/>
    <w:rsid w:val="001B1929"/>
    <w:rsid w:val="001B27BD"/>
    <w:rsid w:val="00246972"/>
    <w:rsid w:val="002B1969"/>
    <w:rsid w:val="002C51C4"/>
    <w:rsid w:val="002D5C29"/>
    <w:rsid w:val="00336CDD"/>
    <w:rsid w:val="003A6004"/>
    <w:rsid w:val="003D2C36"/>
    <w:rsid w:val="00431AD2"/>
    <w:rsid w:val="004742B0"/>
    <w:rsid w:val="004A4352"/>
    <w:rsid w:val="004D25BB"/>
    <w:rsid w:val="004E0B2C"/>
    <w:rsid w:val="004E5DF2"/>
    <w:rsid w:val="004E71C3"/>
    <w:rsid w:val="005010F7"/>
    <w:rsid w:val="00514ED8"/>
    <w:rsid w:val="00527F12"/>
    <w:rsid w:val="005409D7"/>
    <w:rsid w:val="005441A3"/>
    <w:rsid w:val="00567AEC"/>
    <w:rsid w:val="00572407"/>
    <w:rsid w:val="00576878"/>
    <w:rsid w:val="00590E96"/>
    <w:rsid w:val="005F2657"/>
    <w:rsid w:val="005F3244"/>
    <w:rsid w:val="005F3556"/>
    <w:rsid w:val="006401F5"/>
    <w:rsid w:val="00643FC1"/>
    <w:rsid w:val="00675430"/>
    <w:rsid w:val="007548B0"/>
    <w:rsid w:val="007833AF"/>
    <w:rsid w:val="00787661"/>
    <w:rsid w:val="007C4A53"/>
    <w:rsid w:val="008328AC"/>
    <w:rsid w:val="008B3DB6"/>
    <w:rsid w:val="00901CCC"/>
    <w:rsid w:val="00950AE2"/>
    <w:rsid w:val="009B6B29"/>
    <w:rsid w:val="009F7FB7"/>
    <w:rsid w:val="00A662F8"/>
    <w:rsid w:val="00B07843"/>
    <w:rsid w:val="00B53C37"/>
    <w:rsid w:val="00B85624"/>
    <w:rsid w:val="00B948B4"/>
    <w:rsid w:val="00BC4C4D"/>
    <w:rsid w:val="00BF4AF4"/>
    <w:rsid w:val="00C0389A"/>
    <w:rsid w:val="00C35E1C"/>
    <w:rsid w:val="00C43315"/>
    <w:rsid w:val="00C5637A"/>
    <w:rsid w:val="00C70AF8"/>
    <w:rsid w:val="00CA6643"/>
    <w:rsid w:val="00CF543C"/>
    <w:rsid w:val="00D50E0A"/>
    <w:rsid w:val="00D80D7B"/>
    <w:rsid w:val="00DA73B1"/>
    <w:rsid w:val="00E46FFD"/>
    <w:rsid w:val="00E630D4"/>
    <w:rsid w:val="00E8203D"/>
    <w:rsid w:val="00EC31CB"/>
    <w:rsid w:val="00EE07D4"/>
    <w:rsid w:val="00EF3FCB"/>
    <w:rsid w:val="00F15B21"/>
    <w:rsid w:val="00FD1D0B"/>
    <w:rsid w:val="00FE6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D4FDF4"/>
  <w15:docId w15:val="{9EA90409-F025-4855-B67B-337373F6C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  <w:style w:type="character" w:customStyle="1" w:styleId="hps">
    <w:name w:val="hps"/>
    <w:rsid w:val="00E630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toNumber xmlns="276fb107-33e2-4c3f-bae8-9cd5efb2baae">543526919</AutoNumber>
    <SDCategoryID xmlns="276fb107-33e2-4c3f-bae8-9cd5efb2baae" xsi:nil="true"/>
    <SDSignersLogins xmlns="276fb107-33e2-4c3f-bae8-9cd5efb2baae" xsi:nil="true"/>
    <elwebsitedate xmlns="276fb107-33e2-4c3f-bae8-9cd5efb2baae" xsi:nil="true"/>
    <SDDocumentSource xmlns="276fb107-33e2-4c3f-bae8-9cd5efb2baae" xsi:nil="true"/>
    <eltender xmlns="276fb107-33e2-4c3f-bae8-9cd5efb2baae" xsi:nil="true"/>
    <SDDocDate xmlns="276fb107-33e2-4c3f-bae8-9cd5efb2baae">2019-09-24T15:03:34+00:00</SDDocDate>
    <elnewpapaerdate xmlns="276fb107-33e2-4c3f-bae8-9cd5efb2baae" xsi:nil="true"/>
    <SDHebDate xmlns="276fb107-33e2-4c3f-bae8-9cd5efb2baae">כ"ד באלול, התשע"ט</SDHebDate>
    <SDOfflineTo xmlns="276fb107-33e2-4c3f-bae8-9cd5efb2baae" xsi:nil="true"/>
    <SDOriginalID xmlns="276fb107-33e2-4c3f-bae8-9cd5efb2baae" xsi:nil="true"/>
    <elnumber xmlns="276fb107-33e2-4c3f-bae8-9cd5efb2baae" xsi:nil="true"/>
    <elname xmlns="276fb107-33e2-4c3f-bae8-9cd5efb2baae" xsi:nil="true"/>
    <SDAuthor xmlns="276fb107-33e2-4c3f-bae8-9cd5efb2baae">SA-DM-WS-P</SDAuthor>
    <SDNumOfSignatures xmlns="276fb107-33e2-4c3f-bae8-9cd5efb2baae" xsi:nil="true"/>
    <SDLastSigningDate xmlns="276fb107-33e2-4c3f-bae8-9cd5efb2baae" xsi:nil="true"/>
    <elautonumber xmlns="276fb107-33e2-4c3f-bae8-9cd5efb2baae" xsi:nil="true"/>
    <SDCategories xmlns="276fb107-33e2-4c3f-bae8-9cd5efb2baae" xsi:nil="true"/>
    <SDAsmachta xmlns="276fb107-33e2-4c3f-bae8-9cd5efb2baae" xsi:nil="true"/>
    <elnewpaper xmlns="276fb107-33e2-4c3f-bae8-9cd5efb2baae" xsi:nil="true"/>
    <SDExternalEntityConnected xmlns="276fb107-33e2-4c3f-bae8-9cd5efb2baae" xsi:nil="true"/>
    <SDImportance xmlns="276fb107-33e2-4c3f-bae8-9cd5efb2baa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ניהול התקשרויות" ma:contentTypeID="0x010100BF41BFF2ACFED247801F0BFFF2949EBB0200355629A65B84494DB40BEBC8E8DF733C" ma:contentTypeVersion="16" ma:contentTypeDescription="צור מסמך חדש." ma:contentTypeScope="" ma:versionID="9e6ce10999a848a60be26240411f85c1">
  <xsd:schema xmlns:xsd="http://www.w3.org/2001/XMLSchema" xmlns:xs="http://www.w3.org/2001/XMLSchema" xmlns:p="http://schemas.microsoft.com/office/2006/metadata/properties" xmlns:ns2="276fb107-33e2-4c3f-bae8-9cd5efb2baae" targetNamespace="http://schemas.microsoft.com/office/2006/metadata/properties" ma:root="true" ma:fieldsID="adbfd98846e3792bf8b9fd952a54c79d" ns2:_="">
    <xsd:import namespace="276fb107-33e2-4c3f-bae8-9cd5efb2baae"/>
    <xsd:element name="properties">
      <xsd:complexType>
        <xsd:sequence>
          <xsd:element name="documentManagement">
            <xsd:complexType>
              <xsd:all>
                <xsd:element ref="ns2:AutoNumber" minOccurs="0"/>
                <xsd:element ref="ns2:SDCategories" minOccurs="0"/>
                <xsd:element ref="ns2:SDCategoryID" minOccurs="0"/>
                <xsd:element ref="ns2:SDDocumentSource" minOccurs="0"/>
                <xsd:element ref="ns2:SDAuthor" minOccurs="0"/>
                <xsd:element ref="ns2:SDDocDate" minOccurs="0"/>
                <xsd:element ref="ns2:SDHebDate" minOccurs="0"/>
                <xsd:element ref="ns2:SDOriginalID" minOccurs="0"/>
                <xsd:element ref="ns2:SDOfflineTo" minOccurs="0"/>
                <xsd:element ref="ns2:SDAsmachta" minOccurs="0"/>
                <xsd:element ref="ns2:SDImportance" minOccurs="0"/>
                <xsd:element ref="ns2:SDLastSigningDate" minOccurs="0"/>
                <xsd:element ref="ns2:SDNumOfSignatures" minOccurs="0"/>
                <xsd:element ref="ns2:SDSignersLogins" minOccurs="0"/>
                <xsd:element ref="ns2:elautonumber" minOccurs="0"/>
                <xsd:element ref="ns2:elname" minOccurs="0"/>
                <xsd:element ref="ns2:elnewpapaerdate" minOccurs="0"/>
                <xsd:element ref="ns2:elnewpaper" minOccurs="0"/>
                <xsd:element ref="ns2:elnumber" minOccurs="0"/>
                <xsd:element ref="ns2:eltender" minOccurs="0"/>
                <xsd:element ref="ns2:elwebsitedate" minOccurs="0"/>
                <xsd:element ref="ns2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6fb107-33e2-4c3f-bae8-9cd5efb2baae" elementFormDefault="qualified">
    <xsd:import namespace="http://schemas.microsoft.com/office/2006/documentManagement/types"/>
    <xsd:import namespace="http://schemas.microsoft.com/office/infopath/2007/PartnerControls"/>
    <xsd:element name="AutoNumber" ma:index="1" nillable="true" ma:displayName="AutoNumber" ma:indexed="true" ma:internalName="AutoNumber">
      <xsd:simpleType>
        <xsd:restriction base="dms:Text"/>
      </xsd:simpleType>
    </xsd:element>
    <xsd:element name="SDCategories" ma:index="2" nillable="true" ma:displayName="SDCategories" ma:internalName="SDCategories">
      <xsd:simpleType>
        <xsd:restriction base="dms:Note"/>
      </xsd:simpleType>
    </xsd:element>
    <xsd:element name="SDCategoryID" ma:index="3" nillable="true" ma:displayName="SDCategoryID" ma:indexed="true" ma:internalName="SDCategoryID">
      <xsd:simpleType>
        <xsd:restriction base="dms:Text"/>
      </xsd:simpleType>
    </xsd:element>
    <xsd:element name="SDDocumentSource" ma:index="4" nillable="true" ma:displayName="SDDocumentSource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Author" ma:index="5" nillable="true" ma:displayName="SDAuthor" ma:indexed="true" ma:internalName="SDAuthor">
      <xsd:simpleType>
        <xsd:restriction base="dms:Text"/>
      </xsd:simpleType>
    </xsd:element>
    <xsd:element name="SDDocDate" ma:index="6" nillable="true" ma:displayName="SDDocDate" ma:indexed="true" ma:internalName="SDDocDate">
      <xsd:simpleType>
        <xsd:restriction base="dms:DateTime"/>
      </xsd:simpleType>
    </xsd:element>
    <xsd:element name="SDHebDate" ma:index="7" nillable="true" ma:displayName="SDHebDate" ma:internalName="SDHebDate">
      <xsd:simpleType>
        <xsd:restriction base="dms:Text"/>
      </xsd:simpleType>
    </xsd:element>
    <xsd:element name="SDOriginalID" ma:index="8" nillable="true" ma:displayName="SDOriginalID" ma:internalName="SDOriginalID">
      <xsd:simpleType>
        <xsd:restriction base="dms:Text"/>
      </xsd:simpleType>
    </xsd:element>
    <xsd:element name="SDOfflineTo" ma:index="9" nillable="true" ma:displayName="SDOfflineTo" ma:internalName="SDOfflineTo">
      <xsd:simpleType>
        <xsd:restriction base="dms:Text"/>
      </xsd:simpleType>
    </xsd:element>
    <xsd:element name="SDAsmachta" ma:index="10" nillable="true" ma:displayName="SDAsmachta" ma:internalName="SDAsmachta">
      <xsd:simpleType>
        <xsd:restriction base="dms:Text"/>
      </xsd:simpleType>
    </xsd:element>
    <xsd:element name="SDImportance" ma:index="11" nillable="true" ma:displayName="SDImportance" ma:internalName="SDImportance">
      <xsd:simpleType>
        <xsd:restriction base="dms:Number"/>
      </xsd:simpleType>
    </xsd:element>
    <xsd:element name="SDLastSigningDate" ma:index="12" nillable="true" ma:displayName="SDLastSigningDate" ma:internalName="SDLastSigningDate">
      <xsd:simpleType>
        <xsd:restriction base="dms:DateTime"/>
      </xsd:simpleType>
    </xsd:element>
    <xsd:element name="SDNumOfSignatures" ma:index="13" nillable="true" ma:displayName="SDNumOfSignatures" ma:internalName="SDNumOfSignatures">
      <xsd:simpleType>
        <xsd:restriction base="dms:Number"/>
      </xsd:simpleType>
    </xsd:element>
    <xsd:element name="SDSignersLogins" ma:index="14" nillable="true" ma:displayName="SDSignersLogins" ma:internalName="SDSignersLogins">
      <xsd:simpleType>
        <xsd:restriction base="dms:Text"/>
      </xsd:simpleType>
    </xsd:element>
    <xsd:element name="elautonumber" ma:index="15" nillable="true" ma:displayName="elautonumber" ma:internalName="elautonumber">
      <xsd:simpleType>
        <xsd:restriction base="dms:Text">
          <xsd:maxLength value="255"/>
        </xsd:restriction>
      </xsd:simpleType>
    </xsd:element>
    <xsd:element name="elname" ma:index="16" nillable="true" ma:displayName="elname" ma:internalName="elname">
      <xsd:simpleType>
        <xsd:restriction base="dms:Text">
          <xsd:maxLength value="255"/>
        </xsd:restriction>
      </xsd:simpleType>
    </xsd:element>
    <xsd:element name="elnewpapaerdate" ma:index="17" nillable="true" ma:displayName="elnewpapaerdate" ma:internalName="elnewpapaerdate">
      <xsd:simpleType>
        <xsd:restriction base="dms:Text">
          <xsd:maxLength value="255"/>
        </xsd:restriction>
      </xsd:simpleType>
    </xsd:element>
    <xsd:element name="elnewpaper" ma:index="18" nillable="true" ma:displayName="elnewpaper" ma:internalName="elnewpaper">
      <xsd:simpleType>
        <xsd:restriction base="dms:Text">
          <xsd:maxLength value="255"/>
        </xsd:restriction>
      </xsd:simpleType>
    </xsd:element>
    <xsd:element name="elnumber" ma:index="19" nillable="true" ma:displayName="elnumber" ma:internalName="elnumber">
      <xsd:simpleType>
        <xsd:restriction base="dms:Text">
          <xsd:maxLength value="255"/>
        </xsd:restriction>
      </xsd:simpleType>
    </xsd:element>
    <xsd:element name="eltender" ma:index="20" nillable="true" ma:displayName="eltender" ma:internalName="eltender">
      <xsd:simpleType>
        <xsd:restriction base="dms:Text">
          <xsd:maxLength value="255"/>
        </xsd:restriction>
      </xsd:simpleType>
    </xsd:element>
    <xsd:element name="elwebsitedate" ma:index="21" nillable="true" ma:displayName="elwebsitedate" ma:internalName="elwebsitedate">
      <xsd:simpleType>
        <xsd:restriction base="dms:Text">
          <xsd:maxLength value="255"/>
        </xsd:restriction>
      </xsd:simpleType>
    </xsd:element>
    <xsd:element name="SDExternalEntityConnected" ma:index="22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D056A-5189-40BA-A4E1-881FA9334957}">
  <ds:schemaRefs>
    <ds:schemaRef ds:uri="http://schemas.microsoft.com/office/2006/metadata/properties"/>
    <ds:schemaRef ds:uri="http://schemas.microsoft.com/office/infopath/2007/PartnerControls"/>
    <ds:schemaRef ds:uri="276fb107-33e2-4c3f-bae8-9cd5efb2baae"/>
  </ds:schemaRefs>
</ds:datastoreItem>
</file>

<file path=customXml/itemProps2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371033-13C9-4704-A0A5-C08B7A9670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6fb107-33e2-4c3f-bae8-9cd5efb2ba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4C304B3-36CA-42A7-A499-5A2B83A84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172</TotalTime>
  <Pages>2</Pages>
  <Words>383</Words>
  <Characters>1967</Characters>
  <Application>Microsoft Office Word</Application>
  <DocSecurity>0</DocSecurity>
  <Lines>16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תחזוקת רישוי SAP.docx.</vt:lpstr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תחזוקת רישוי SAP.docx.</dc:title>
  <dc:subject/>
  <dc:creator>Marina Paz</dc:creator>
  <cp:keywords/>
  <dc:description/>
  <cp:lastModifiedBy>דורין אמויאל</cp:lastModifiedBy>
  <cp:revision>4</cp:revision>
  <dcterms:created xsi:type="dcterms:W3CDTF">2025-02-20T10:43:00Z</dcterms:created>
  <dcterms:modified xsi:type="dcterms:W3CDTF">2025-02-20T12:49:00Z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0x010100BF41BFF2ACFED247801F0BFFF2949EBB0200355629A65B84494DB40BEBC8E8DF733C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